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38"/>
      </w:tblGrid>
      <w:tr w:rsidR="00127C0D" w14:paraId="16DC00A0" w14:textId="77777777" w:rsidTr="00955257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C03B" w14:textId="77777777" w:rsidR="00127C0D" w:rsidRDefault="00000000">
            <w:pPr>
              <w:pStyle w:val="Standard"/>
            </w:pPr>
            <w:r>
              <w:rPr>
                <w:b/>
                <w:bCs/>
              </w:rPr>
              <w:t>Bourse AUCAM appui au troisième cycle</w:t>
            </w:r>
            <w:r>
              <w:t xml:space="preserve"> 2027</w:t>
            </w:r>
          </w:p>
          <w:p w14:paraId="07668466" w14:textId="77777777" w:rsidR="00127C0D" w:rsidRDefault="00000000">
            <w:pPr>
              <w:pStyle w:val="Standard"/>
            </w:pPr>
            <w:r>
              <w:rPr>
                <w:b/>
              </w:rPr>
              <w:t>Intitulé du projet </w:t>
            </w:r>
            <w:r>
              <w:t>:</w:t>
            </w:r>
          </w:p>
          <w:p w14:paraId="02F1F1F5" w14:textId="77777777" w:rsidR="00127C0D" w:rsidRDefault="00127C0D">
            <w:pPr>
              <w:pStyle w:val="Standard"/>
            </w:pPr>
          </w:p>
        </w:tc>
      </w:tr>
      <w:tr w:rsidR="00127C0D" w14:paraId="0202A7BF" w14:textId="77777777" w:rsidTr="00955257">
        <w:tblPrEx>
          <w:tblCellMar>
            <w:top w:w="0" w:type="dxa"/>
            <w:bottom w:w="0" w:type="dxa"/>
          </w:tblCellMar>
        </w:tblPrEx>
        <w:trPr>
          <w:trHeight w:val="2853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AB95" w14:textId="77777777" w:rsidR="00127C0D" w:rsidRDefault="00000000">
            <w:pPr>
              <w:pStyle w:val="Standard"/>
              <w:rPr>
                <w:b/>
              </w:rPr>
            </w:pPr>
            <w:r>
              <w:rPr>
                <w:b/>
              </w:rPr>
              <w:t>CV</w:t>
            </w:r>
          </w:p>
          <w:p w14:paraId="4793391D" w14:textId="77777777" w:rsidR="00127C0D" w:rsidRDefault="00000000">
            <w:pPr>
              <w:pStyle w:val="Standard"/>
              <w:numPr>
                <w:ilvl w:val="0"/>
                <w:numId w:val="16"/>
              </w:numPr>
            </w:pPr>
            <w:r>
              <w:t>Nom :                                              Prénom :                       date de naissance</w:t>
            </w:r>
          </w:p>
          <w:p w14:paraId="7602DA09" w14:textId="77777777" w:rsidR="00127C0D" w:rsidRDefault="00000000">
            <w:pPr>
              <w:pStyle w:val="Standard"/>
              <w:numPr>
                <w:ilvl w:val="0"/>
                <w:numId w:val="7"/>
              </w:numPr>
            </w:pPr>
            <w:r>
              <w:t>Adresse e-mail</w:t>
            </w:r>
          </w:p>
          <w:p w14:paraId="66737691" w14:textId="77777777" w:rsidR="00127C0D" w:rsidRDefault="00000000">
            <w:pPr>
              <w:pStyle w:val="Standard"/>
              <w:numPr>
                <w:ilvl w:val="0"/>
                <w:numId w:val="7"/>
              </w:numPr>
            </w:pPr>
            <w:r>
              <w:t>Diplôme(s) universitaire(s) :</w:t>
            </w:r>
          </w:p>
          <w:p w14:paraId="769876B5" w14:textId="77777777" w:rsidR="00127C0D" w:rsidRDefault="00000000">
            <w:pPr>
              <w:pStyle w:val="Standard"/>
            </w:pPr>
            <w:proofErr w:type="gramStart"/>
            <w:r>
              <w:t>discipline</w:t>
            </w:r>
            <w:proofErr w:type="gramEnd"/>
            <w:r>
              <w:t>(s) :                                                       année :          université :</w:t>
            </w:r>
          </w:p>
          <w:p w14:paraId="0C21E347" w14:textId="77777777" w:rsidR="00127C0D" w:rsidRDefault="00000000" w:rsidP="00955257">
            <w:pPr>
              <w:pStyle w:val="Standard"/>
            </w:pPr>
            <w:r>
              <w:t xml:space="preserve"> </w:t>
            </w:r>
          </w:p>
          <w:p w14:paraId="0B18D8E9" w14:textId="77777777" w:rsidR="00127C0D" w:rsidRDefault="00000000">
            <w:pPr>
              <w:pStyle w:val="Standard"/>
              <w:numPr>
                <w:ilvl w:val="0"/>
                <w:numId w:val="17"/>
              </w:numPr>
            </w:pPr>
            <w:r>
              <w:t xml:space="preserve">Programmation </w:t>
            </w:r>
            <w:proofErr w:type="gramStart"/>
            <w:r>
              <w:t>carrière  universitaire</w:t>
            </w:r>
            <w:proofErr w:type="gramEnd"/>
            <w:r>
              <w:t xml:space="preserve"> Université :</w:t>
            </w:r>
          </w:p>
          <w:p w14:paraId="53462C60" w14:textId="77777777" w:rsidR="00127C0D" w:rsidRDefault="00000000">
            <w:pPr>
              <w:pStyle w:val="Standard"/>
            </w:pPr>
            <w:r>
              <w:t>(</w:t>
            </w:r>
            <w:proofErr w:type="gramStart"/>
            <w:r>
              <w:t>avis</w:t>
            </w:r>
            <w:proofErr w:type="gramEnd"/>
            <w:r>
              <w:t xml:space="preserve"> de l'autorité locale à mettre en annexe)</w:t>
            </w:r>
          </w:p>
          <w:p w14:paraId="46212E86" w14:textId="77777777" w:rsidR="00127C0D" w:rsidRDefault="00127C0D">
            <w:pPr>
              <w:pStyle w:val="Standard"/>
            </w:pPr>
          </w:p>
        </w:tc>
      </w:tr>
      <w:tr w:rsidR="00127C0D" w14:paraId="5432E9EB" w14:textId="77777777" w:rsidTr="0095525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EE6E" w14:textId="77777777" w:rsidR="00127C0D" w:rsidRDefault="00000000">
            <w:pPr>
              <w:pStyle w:val="Standard"/>
            </w:pPr>
            <w:r>
              <w:rPr>
                <w:b/>
              </w:rPr>
              <w:t xml:space="preserve">Type de </w:t>
            </w:r>
            <w:proofErr w:type="gramStart"/>
            <w:r>
              <w:rPr>
                <w:b/>
              </w:rPr>
              <w:t>projet</w:t>
            </w:r>
            <w:r>
              <w:t>  :</w:t>
            </w:r>
            <w:proofErr w:type="gramEnd"/>
            <w:r>
              <w:t xml:space="preserve"> </w:t>
            </w:r>
            <w:proofErr w:type="gramStart"/>
            <w:r>
              <w:t>recherche  o</w:t>
            </w:r>
            <w:proofErr w:type="gramEnd"/>
            <w:r>
              <w:t xml:space="preserve">   </w:t>
            </w:r>
            <w:proofErr w:type="gramStart"/>
            <w:r>
              <w:t>formation  o</w:t>
            </w:r>
            <w:proofErr w:type="gramEnd"/>
            <w:r>
              <w:t xml:space="preserve">    </w:t>
            </w:r>
            <w:proofErr w:type="gramStart"/>
            <w:r>
              <w:t>équipement  o</w:t>
            </w:r>
            <w:proofErr w:type="gramEnd"/>
            <w:r>
              <w:t xml:space="preserve">   </w:t>
            </w:r>
            <w:proofErr w:type="gramStart"/>
            <w:r>
              <w:t>autre  o</w:t>
            </w:r>
            <w:proofErr w:type="gramEnd"/>
          </w:p>
          <w:p w14:paraId="3B6CB39A" w14:textId="77777777" w:rsidR="00127C0D" w:rsidRDefault="00127C0D">
            <w:pPr>
              <w:pStyle w:val="Standard"/>
            </w:pPr>
          </w:p>
        </w:tc>
      </w:tr>
      <w:tr w:rsidR="00127C0D" w14:paraId="63D87300" w14:textId="77777777" w:rsidTr="00955257">
        <w:tblPrEx>
          <w:tblCellMar>
            <w:top w:w="0" w:type="dxa"/>
            <w:bottom w:w="0" w:type="dxa"/>
          </w:tblCellMar>
        </w:tblPrEx>
        <w:trPr>
          <w:trHeight w:val="3301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C772" w14:textId="77777777" w:rsidR="00127C0D" w:rsidRDefault="00000000">
            <w:pPr>
              <w:pStyle w:val="Standard"/>
              <w:rPr>
                <w:b/>
              </w:rPr>
            </w:pPr>
            <w:r>
              <w:rPr>
                <w:b/>
              </w:rPr>
              <w:t>Projet</w:t>
            </w:r>
          </w:p>
          <w:p w14:paraId="29A4298C" w14:textId="77777777" w:rsidR="00127C0D" w:rsidRDefault="00000000">
            <w:pPr>
              <w:pStyle w:val="Standard"/>
              <w:numPr>
                <w:ilvl w:val="0"/>
                <w:numId w:val="8"/>
              </w:numPr>
            </w:pPr>
            <w:proofErr w:type="gramStart"/>
            <w:r>
              <w:t>résumé</w:t>
            </w:r>
            <w:proofErr w:type="gramEnd"/>
            <w:r>
              <w:t xml:space="preserve"> (5 lignes)</w:t>
            </w:r>
          </w:p>
          <w:p w14:paraId="72F1094A" w14:textId="77777777" w:rsidR="00127C0D" w:rsidRDefault="00127C0D" w:rsidP="00955257">
            <w:pPr>
              <w:pStyle w:val="Standard"/>
            </w:pPr>
          </w:p>
          <w:p w14:paraId="23FE49A8" w14:textId="77777777" w:rsidR="00127C0D" w:rsidRDefault="00000000">
            <w:pPr>
              <w:pStyle w:val="Standard"/>
              <w:numPr>
                <w:ilvl w:val="0"/>
                <w:numId w:val="8"/>
              </w:numPr>
            </w:pPr>
            <w:proofErr w:type="gramStart"/>
            <w:r>
              <w:t>objectif</w:t>
            </w:r>
            <w:proofErr w:type="gramEnd"/>
            <w:r>
              <w:t>(s) :</w:t>
            </w:r>
          </w:p>
          <w:p w14:paraId="6D5C698D" w14:textId="77777777" w:rsidR="00127C0D" w:rsidRDefault="00127C0D">
            <w:pPr>
              <w:pStyle w:val="Standard"/>
            </w:pPr>
          </w:p>
          <w:p w14:paraId="0D4A36EB" w14:textId="77777777" w:rsidR="00127C0D" w:rsidRDefault="00000000">
            <w:pPr>
              <w:pStyle w:val="Standard"/>
              <w:numPr>
                <w:ilvl w:val="0"/>
                <w:numId w:val="8"/>
              </w:numPr>
            </w:pPr>
            <w:proofErr w:type="gramStart"/>
            <w:r>
              <w:t>échéancier</w:t>
            </w:r>
            <w:proofErr w:type="gramEnd"/>
            <w:r>
              <w:t xml:space="preserve"> (étalement maximum de 2 ans) :</w:t>
            </w:r>
          </w:p>
          <w:p w14:paraId="7329900A" w14:textId="77777777" w:rsidR="00127C0D" w:rsidRDefault="00127C0D">
            <w:pPr>
              <w:pStyle w:val="Standard"/>
              <w:ind w:left="709"/>
            </w:pPr>
          </w:p>
          <w:p w14:paraId="1C87B217" w14:textId="77777777" w:rsidR="00127C0D" w:rsidRDefault="00000000">
            <w:pPr>
              <w:pStyle w:val="Standard"/>
              <w:numPr>
                <w:ilvl w:val="0"/>
                <w:numId w:val="8"/>
              </w:numPr>
            </w:pPr>
            <w:proofErr w:type="gramStart"/>
            <w:r>
              <w:t>encadreur  local</w:t>
            </w:r>
            <w:proofErr w:type="gramEnd"/>
            <w:r>
              <w:t xml:space="preserve"> :     nom et adresse e-mail                   </w:t>
            </w:r>
          </w:p>
          <w:p w14:paraId="1CC7E9E9" w14:textId="77777777" w:rsidR="00127C0D" w:rsidRDefault="00127C0D">
            <w:pPr>
              <w:pStyle w:val="Standard"/>
            </w:pPr>
          </w:p>
          <w:p w14:paraId="3C65430C" w14:textId="77777777" w:rsidR="00127C0D" w:rsidRDefault="00000000">
            <w:pPr>
              <w:pStyle w:val="Standard"/>
              <w:numPr>
                <w:ilvl w:val="0"/>
                <w:numId w:val="8"/>
              </w:numPr>
            </w:pPr>
            <w:proofErr w:type="gramStart"/>
            <w:r>
              <w:t xml:space="preserve">correspondant  </w:t>
            </w:r>
            <w:proofErr w:type="spellStart"/>
            <w:r>
              <w:t>UClouvain</w:t>
            </w:r>
            <w:proofErr w:type="spellEnd"/>
            <w:proofErr w:type="gramEnd"/>
            <w:r>
              <w:t xml:space="preserve"> :  nom et </w:t>
            </w:r>
            <w:proofErr w:type="gramStart"/>
            <w:r>
              <w:t>adresse  e-mail</w:t>
            </w:r>
            <w:proofErr w:type="gramEnd"/>
            <w:r>
              <w:t xml:space="preserve">     </w:t>
            </w:r>
          </w:p>
          <w:p w14:paraId="13C9EE11" w14:textId="77777777" w:rsidR="00127C0D" w:rsidRDefault="00127C0D">
            <w:pPr>
              <w:pStyle w:val="Standard"/>
              <w:ind w:left="709"/>
            </w:pPr>
          </w:p>
          <w:p w14:paraId="44BEB953" w14:textId="77777777" w:rsidR="00127C0D" w:rsidRDefault="00127C0D">
            <w:pPr>
              <w:pStyle w:val="Standard"/>
            </w:pPr>
          </w:p>
        </w:tc>
      </w:tr>
      <w:tr w:rsidR="00127C0D" w14:paraId="7461CF43" w14:textId="77777777" w:rsidTr="00955257">
        <w:tblPrEx>
          <w:tblCellMar>
            <w:top w:w="0" w:type="dxa"/>
            <w:bottom w:w="0" w:type="dxa"/>
          </w:tblCellMar>
        </w:tblPrEx>
        <w:trPr>
          <w:trHeight w:val="1755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BCA4" w14:textId="77777777" w:rsidR="00127C0D" w:rsidRDefault="00000000">
            <w:pPr>
              <w:pStyle w:val="Standard"/>
              <w:rPr>
                <w:b/>
              </w:rPr>
            </w:pPr>
            <w:r>
              <w:rPr>
                <w:b/>
              </w:rPr>
              <w:t>Plan financier</w:t>
            </w:r>
          </w:p>
          <w:p w14:paraId="5A1199CC" w14:textId="77777777" w:rsidR="00127C0D" w:rsidRDefault="00000000">
            <w:pPr>
              <w:pStyle w:val="Standard"/>
              <w:numPr>
                <w:ilvl w:val="0"/>
                <w:numId w:val="18"/>
              </w:numPr>
            </w:pPr>
            <w:proofErr w:type="gramStart"/>
            <w:r>
              <w:t>montant</w:t>
            </w:r>
            <w:proofErr w:type="gramEnd"/>
            <w:r>
              <w:t xml:space="preserve"> </w:t>
            </w:r>
            <w:proofErr w:type="gramStart"/>
            <w:r>
              <w:t>demandé</w:t>
            </w:r>
            <w:proofErr w:type="gramEnd"/>
            <w:r>
              <w:t xml:space="preserve"> (chronogramme si étalement sur 2 ans)</w:t>
            </w:r>
          </w:p>
          <w:p w14:paraId="6E27E893" w14:textId="77777777" w:rsidR="00127C0D" w:rsidRDefault="00127C0D">
            <w:pPr>
              <w:pStyle w:val="Standard"/>
              <w:ind w:left="709"/>
            </w:pPr>
          </w:p>
          <w:p w14:paraId="298D8C54" w14:textId="77777777" w:rsidR="00955257" w:rsidRDefault="00955257">
            <w:pPr>
              <w:pStyle w:val="Standard"/>
              <w:ind w:left="709"/>
            </w:pPr>
          </w:p>
          <w:p w14:paraId="0C123934" w14:textId="77777777" w:rsidR="00127C0D" w:rsidRDefault="00000000">
            <w:pPr>
              <w:pStyle w:val="Standard"/>
              <w:numPr>
                <w:ilvl w:val="0"/>
                <w:numId w:val="9"/>
              </w:numPr>
            </w:pPr>
            <w:proofErr w:type="gramStart"/>
            <w:r>
              <w:t>financement</w:t>
            </w:r>
            <w:proofErr w:type="gramEnd"/>
            <w:r>
              <w:t xml:space="preserve"> complémentaire par un tiers :  oui o     </w:t>
            </w:r>
            <w:proofErr w:type="gramStart"/>
            <w:r>
              <w:t>non  o</w:t>
            </w:r>
            <w:proofErr w:type="gramEnd"/>
          </w:p>
          <w:p w14:paraId="322945A6" w14:textId="77777777" w:rsidR="00127C0D" w:rsidRDefault="00127C0D">
            <w:pPr>
              <w:pStyle w:val="Standard"/>
            </w:pPr>
          </w:p>
        </w:tc>
      </w:tr>
      <w:tr w:rsidR="00127C0D" w14:paraId="536562A6" w14:textId="77777777" w:rsidTr="00955257">
        <w:tblPrEx>
          <w:tblCellMar>
            <w:top w:w="0" w:type="dxa"/>
            <w:bottom w:w="0" w:type="dxa"/>
          </w:tblCellMar>
        </w:tblPrEx>
        <w:trPr>
          <w:trHeight w:val="2302"/>
        </w:trPr>
        <w:tc>
          <w:tcPr>
            <w:tcW w:w="9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93500" w14:textId="77777777" w:rsidR="00127C0D" w:rsidRDefault="00127C0D">
            <w:pPr>
              <w:pStyle w:val="Standard"/>
              <w:rPr>
                <w:b/>
              </w:rPr>
            </w:pPr>
          </w:p>
          <w:p w14:paraId="64531DFC" w14:textId="77777777" w:rsidR="00127C0D" w:rsidRDefault="00000000">
            <w:pPr>
              <w:pStyle w:val="Standard"/>
              <w:rPr>
                <w:b/>
              </w:rPr>
            </w:pPr>
            <w:r>
              <w:rPr>
                <w:b/>
              </w:rPr>
              <w:t xml:space="preserve">Titres des documents annexés :   </w:t>
            </w:r>
          </w:p>
          <w:p w14:paraId="63B23658" w14:textId="77777777" w:rsidR="00127C0D" w:rsidRDefault="00000000">
            <w:pPr>
              <w:pStyle w:val="Standard"/>
            </w:pPr>
            <w:r>
              <w:t>Certificats :</w:t>
            </w:r>
          </w:p>
          <w:p w14:paraId="46DBBA17" w14:textId="77777777" w:rsidR="00127C0D" w:rsidRDefault="00000000">
            <w:pPr>
              <w:pStyle w:val="Standard"/>
            </w:pPr>
            <w:r>
              <w:t>Devis :</w:t>
            </w:r>
          </w:p>
          <w:p w14:paraId="767EE250" w14:textId="77777777" w:rsidR="00127C0D" w:rsidRDefault="00000000">
            <w:pPr>
              <w:pStyle w:val="Standard"/>
            </w:pPr>
            <w:r>
              <w:t>Lettres de soutien local et UCL</w:t>
            </w:r>
          </w:p>
          <w:p w14:paraId="7CBD0EB8" w14:textId="77777777" w:rsidR="00127C0D" w:rsidRDefault="00127C0D">
            <w:pPr>
              <w:pStyle w:val="Standard"/>
            </w:pPr>
          </w:p>
          <w:p w14:paraId="7BEAAC31" w14:textId="77777777" w:rsidR="00127C0D" w:rsidRDefault="00000000">
            <w:pPr>
              <w:pStyle w:val="Standard"/>
            </w:pPr>
            <w:r>
              <w:t>Date et signature du candidat</w:t>
            </w:r>
          </w:p>
          <w:p w14:paraId="74DCBDAC" w14:textId="77777777" w:rsidR="00127C0D" w:rsidRDefault="00127C0D">
            <w:pPr>
              <w:pStyle w:val="Standard"/>
            </w:pPr>
          </w:p>
        </w:tc>
      </w:tr>
    </w:tbl>
    <w:p w14:paraId="73865B2F" w14:textId="77777777" w:rsidR="00127C0D" w:rsidRDefault="00127C0D">
      <w:pPr>
        <w:pStyle w:val="Standard"/>
      </w:pPr>
    </w:p>
    <w:sectPr w:rsidR="00127C0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EF7F" w14:textId="77777777" w:rsidR="00505694" w:rsidRDefault="00505694">
      <w:r>
        <w:separator/>
      </w:r>
    </w:p>
  </w:endnote>
  <w:endnote w:type="continuationSeparator" w:id="0">
    <w:p w14:paraId="598561D4" w14:textId="77777777" w:rsidR="00505694" w:rsidRDefault="00505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7438" w14:textId="77777777" w:rsidR="00505694" w:rsidRDefault="00505694">
      <w:r>
        <w:rPr>
          <w:color w:val="000000"/>
        </w:rPr>
        <w:separator/>
      </w:r>
    </w:p>
  </w:footnote>
  <w:footnote w:type="continuationSeparator" w:id="0">
    <w:p w14:paraId="6FEBAA88" w14:textId="77777777" w:rsidR="00505694" w:rsidRDefault="00505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A47"/>
    <w:multiLevelType w:val="multilevel"/>
    <w:tmpl w:val="F51CD430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1">
      <w:numFmt w:val="bullet"/>
      <w:lvlText w:val="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2">
      <w:numFmt w:val="bullet"/>
      <w:lvlText w:val="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3">
      <w:numFmt w:val="bullet"/>
      <w:lvlText w:val="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4">
      <w:numFmt w:val="bullet"/>
      <w:lvlText w:val="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5">
      <w:numFmt w:val="bullet"/>
      <w:lvlText w:val="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6">
      <w:numFmt w:val="bullet"/>
      <w:lvlText w:val="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7">
      <w:numFmt w:val="bullet"/>
      <w:lvlText w:val="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8">
      <w:numFmt w:val="bullet"/>
      <w:lvlText w:val="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36"/>
        <w:szCs w:val="36"/>
      </w:rPr>
    </w:lvl>
  </w:abstractNum>
  <w:abstractNum w:abstractNumId="1" w15:restartNumberingAfterBreak="0">
    <w:nsid w:val="3A76063E"/>
    <w:multiLevelType w:val="multilevel"/>
    <w:tmpl w:val="70BA32DE"/>
    <w:styleLink w:val="WW8Num6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OpenSymbol, 'Arial Unicode MS'" w:eastAsia="OpenSymbol, 'Arial Unicode MS'" w:hAnsi="OpenSymbol, 'Arial Unicode MS'" w:cs="OpenSymbol, 'Arial Unicode MS'"/>
        <w:sz w:val="36"/>
        <w:szCs w:val="36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3E3C431D"/>
    <w:multiLevelType w:val="multilevel"/>
    <w:tmpl w:val="D182E0A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OpenSymbol, 'Arial Unicode MS'" w:hAnsi="Courier New" w:cs="OpenSymbol, 'Arial Unicode MS'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OpenSymbol, 'Arial Unicode MS'" w:hAnsi="Courier New" w:cs="OpenSymbol, 'Arial Unicode MS'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OpenSymbol, 'Arial Unicode MS'" w:hAnsi="Courier New" w:cs="OpenSymbol, 'Arial Unicode MS'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00B3945"/>
    <w:multiLevelType w:val="multilevel"/>
    <w:tmpl w:val="951487BC"/>
    <w:styleLink w:val="WW8Num2"/>
    <w:lvl w:ilvl="0">
      <w:numFmt w:val="bullet"/>
      <w:lvlText w:val=""/>
      <w:lvlJc w:val="left"/>
      <w:pPr>
        <w:ind w:left="644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1">
      <w:numFmt w:val="bullet"/>
      <w:lvlText w:val="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2">
      <w:numFmt w:val="bullet"/>
      <w:lvlText w:val="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3">
      <w:numFmt w:val="bullet"/>
      <w:lvlText w:val="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4">
      <w:numFmt w:val="bullet"/>
      <w:lvlText w:val="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5">
      <w:numFmt w:val="bullet"/>
      <w:lvlText w:val="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6">
      <w:numFmt w:val="bullet"/>
      <w:lvlText w:val="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7">
      <w:numFmt w:val="bullet"/>
      <w:lvlText w:val="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8">
      <w:numFmt w:val="bullet"/>
      <w:lvlText w:val="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36"/>
        <w:szCs w:val="36"/>
      </w:rPr>
    </w:lvl>
  </w:abstractNum>
  <w:abstractNum w:abstractNumId="4" w15:restartNumberingAfterBreak="0">
    <w:nsid w:val="541278E3"/>
    <w:multiLevelType w:val="multilevel"/>
    <w:tmpl w:val="D10C6DA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OpenSymbol, 'Arial Unicode MS'" w:hAnsi="Courier New" w:cs="OpenSymbol, 'Arial Unicode MS'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OpenSymbol, 'Arial Unicode MS'" w:hAnsi="Courier New" w:cs="OpenSymbol, 'Arial Unicode MS'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OpenSymbol, 'Arial Unicode MS'" w:hAnsi="Courier New" w:cs="OpenSymbol, 'Arial Unicode MS'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AD52F4D"/>
    <w:multiLevelType w:val="multilevel"/>
    <w:tmpl w:val="B68C9122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1">
      <w:numFmt w:val="bullet"/>
      <w:lvlText w:val="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2">
      <w:numFmt w:val="bullet"/>
      <w:lvlText w:val="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3">
      <w:numFmt w:val="bullet"/>
      <w:lvlText w:val="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4">
      <w:numFmt w:val="bullet"/>
      <w:lvlText w:val="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5">
      <w:numFmt w:val="bullet"/>
      <w:lvlText w:val="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6">
      <w:numFmt w:val="bullet"/>
      <w:lvlText w:val="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7">
      <w:numFmt w:val="bullet"/>
      <w:lvlText w:val="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8">
      <w:numFmt w:val="bullet"/>
      <w:lvlText w:val="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36"/>
        <w:szCs w:val="36"/>
      </w:rPr>
    </w:lvl>
  </w:abstractNum>
  <w:abstractNum w:abstractNumId="6" w15:restartNumberingAfterBreak="0">
    <w:nsid w:val="76433D27"/>
    <w:multiLevelType w:val="multilevel"/>
    <w:tmpl w:val="A7481AAA"/>
    <w:styleLink w:val="WW8Num5"/>
    <w:lvl w:ilvl="0">
      <w:numFmt w:val="bullet"/>
      <w:lvlText w:val=""/>
      <w:lvlJc w:val="left"/>
      <w:pPr>
        <w:ind w:left="7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1">
      <w:numFmt w:val="bullet"/>
      <w:lvlText w:val="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2">
      <w:numFmt w:val="bullet"/>
      <w:lvlText w:val="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3">
      <w:numFmt w:val="bullet"/>
      <w:lvlText w:val="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4">
      <w:numFmt w:val="bullet"/>
      <w:lvlText w:val="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5">
      <w:numFmt w:val="bullet"/>
      <w:lvlText w:val="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6">
      <w:numFmt w:val="bullet"/>
      <w:lvlText w:val="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7">
      <w:numFmt w:val="bullet"/>
      <w:lvlText w:val="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36"/>
        <w:szCs w:val="36"/>
      </w:rPr>
    </w:lvl>
    <w:lvl w:ilvl="8">
      <w:numFmt w:val="bullet"/>
      <w:lvlText w:val="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36"/>
        <w:szCs w:val="36"/>
      </w:rPr>
    </w:lvl>
  </w:abstractNum>
  <w:abstractNum w:abstractNumId="7" w15:restartNumberingAfterBreak="0">
    <w:nsid w:val="787D1FC2"/>
    <w:multiLevelType w:val="multilevel"/>
    <w:tmpl w:val="3F88B800"/>
    <w:styleLink w:val="WW8Num4"/>
    <w:lvl w:ilvl="0">
      <w:numFmt w:val="bullet"/>
      <w:lvlText w:val=""/>
      <w:lvlJc w:val="left"/>
      <w:pPr>
        <w:ind w:left="72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1">
      <w:numFmt w:val="bullet"/>
      <w:lvlText w:val="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2">
      <w:numFmt w:val="bullet"/>
      <w:lvlText w:val="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3">
      <w:numFmt w:val="bullet"/>
      <w:lvlText w:val="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4">
      <w:numFmt w:val="bullet"/>
      <w:lvlText w:val="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5">
      <w:numFmt w:val="bullet"/>
      <w:lvlText w:val="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6">
      <w:numFmt w:val="bullet"/>
      <w:lvlText w:val="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7">
      <w:numFmt w:val="bullet"/>
      <w:lvlText w:val="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8">
      <w:numFmt w:val="bullet"/>
      <w:lvlText w:val="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28"/>
        <w:szCs w:val="28"/>
      </w:rPr>
    </w:lvl>
  </w:abstractNum>
  <w:abstractNum w:abstractNumId="8" w15:restartNumberingAfterBreak="0">
    <w:nsid w:val="792251FD"/>
    <w:multiLevelType w:val="multilevel"/>
    <w:tmpl w:val="38F8F20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OpenSymbol, 'Arial Unicode MS'" w:hAnsi="Courier New" w:cs="OpenSymbol, 'Arial Unicode MS'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OpenSymbol, 'Arial Unicode MS'" w:hAnsi="Courier New" w:cs="OpenSymbol, 'Arial Unicode MS'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OpenSymbol, 'Arial Unicode MS'" w:hAnsi="Courier New" w:cs="OpenSymbol, 'Arial Unicode MS'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2302659">
    <w:abstractNumId w:val="5"/>
  </w:num>
  <w:num w:numId="2" w16cid:durableId="1674919025">
    <w:abstractNumId w:val="3"/>
  </w:num>
  <w:num w:numId="3" w16cid:durableId="1517621912">
    <w:abstractNumId w:val="0"/>
  </w:num>
  <w:num w:numId="4" w16cid:durableId="934366189">
    <w:abstractNumId w:val="7"/>
  </w:num>
  <w:num w:numId="5" w16cid:durableId="403186117">
    <w:abstractNumId w:val="6"/>
  </w:num>
  <w:num w:numId="6" w16cid:durableId="1692561506">
    <w:abstractNumId w:val="1"/>
  </w:num>
  <w:num w:numId="7" w16cid:durableId="323971250">
    <w:abstractNumId w:val="2"/>
  </w:num>
  <w:num w:numId="8" w16cid:durableId="489949737">
    <w:abstractNumId w:val="4"/>
  </w:num>
  <w:num w:numId="9" w16cid:durableId="456145831">
    <w:abstractNumId w:val="8"/>
  </w:num>
  <w:num w:numId="10" w16cid:durableId="1724325271">
    <w:abstractNumId w:val="3"/>
    <w:lvlOverride w:ilvl="0"/>
  </w:num>
  <w:num w:numId="11" w16cid:durableId="1491754752">
    <w:abstractNumId w:val="0"/>
    <w:lvlOverride w:ilvl="0"/>
  </w:num>
  <w:num w:numId="12" w16cid:durableId="1252548921">
    <w:abstractNumId w:val="6"/>
    <w:lvlOverride w:ilvl="0"/>
  </w:num>
  <w:num w:numId="13" w16cid:durableId="469177518">
    <w:abstractNumId w:val="7"/>
    <w:lvlOverride w:ilvl="0"/>
  </w:num>
  <w:num w:numId="14" w16cid:durableId="356004300">
    <w:abstractNumId w:val="7"/>
    <w:lvlOverride w:ilvl="0"/>
  </w:num>
  <w:num w:numId="15" w16cid:durableId="479806254">
    <w:abstractNumId w:val="5"/>
    <w:lvlOverride w:ilvl="0"/>
  </w:num>
  <w:num w:numId="16" w16cid:durableId="166402683">
    <w:abstractNumId w:val="2"/>
    <w:lvlOverride w:ilvl="0"/>
  </w:num>
  <w:num w:numId="17" w16cid:durableId="147599321">
    <w:abstractNumId w:val="4"/>
    <w:lvlOverride w:ilvl="0"/>
  </w:num>
  <w:num w:numId="18" w16cid:durableId="1454591409">
    <w:abstractNumId w:val="8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NotDisplayPageBoundaries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27C0D"/>
    <w:rsid w:val="000976D6"/>
    <w:rsid w:val="00127C0D"/>
    <w:rsid w:val="0044566A"/>
    <w:rsid w:val="0045620B"/>
    <w:rsid w:val="00505694"/>
    <w:rsid w:val="00955257"/>
    <w:rsid w:val="00DD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6099"/>
  <w15:docId w15:val="{0FCD8D47-F4BF-4090-9E0F-8526EEDA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fr-B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WW-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WW-Standard"/>
    <w:pPr>
      <w:suppressLineNumbers/>
    </w:pPr>
  </w:style>
  <w:style w:type="paragraph" w:customStyle="1" w:styleId="WW-Standard">
    <w:name w:val="WW-Standard"/>
    <w:pPr>
      <w:suppressAutoHyphens/>
    </w:pPr>
    <w:rPr>
      <w:rFonts w:eastAsia="SimSun, 宋体"/>
    </w:rPr>
  </w:style>
  <w:style w:type="paragraph" w:customStyle="1" w:styleId="WW-Textbody">
    <w:name w:val="WW-Text body"/>
    <w:basedOn w:val="WW-Standard"/>
    <w:pPr>
      <w:spacing w:after="120"/>
    </w:pPr>
  </w:style>
  <w:style w:type="paragraph" w:customStyle="1" w:styleId="Titre1">
    <w:name w:val="Titre1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Lgende1">
    <w:name w:val="Légende1"/>
    <w:basedOn w:val="WW-Standard"/>
    <w:pPr>
      <w:suppressLineNumbers/>
      <w:spacing w:before="120" w:after="120"/>
    </w:pPr>
    <w:rPr>
      <w:i/>
      <w:i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Commentaire">
    <w:name w:val="annotation text"/>
    <w:basedOn w:val="Standard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styleId="Textedebulles">
    <w:name w:val="Balloon Text"/>
    <w:basedOn w:val="Standard"/>
    <w:rPr>
      <w:rFonts w:ascii="Segoe UI" w:hAnsi="Segoe UI" w:cs="Mangal"/>
      <w:sz w:val="18"/>
      <w:szCs w:val="16"/>
    </w:rPr>
  </w:style>
  <w:style w:type="paragraph" w:customStyle="1" w:styleId="WW-Standard1">
    <w:name w:val="WW-Standard1"/>
    <w:pPr>
      <w:widowControl/>
      <w:suppressAutoHyphens/>
    </w:pPr>
    <w:rPr>
      <w:rFonts w:eastAsia="Times New Roman" w:cs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2z0">
    <w:name w:val="WW8Num2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3z0">
    <w:name w:val="WW8Num3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4z0">
    <w:name w:val="WW8Num4z0"/>
    <w:rPr>
      <w:rFonts w:ascii="OpenSymbol, 'Arial Unicode MS'" w:eastAsia="OpenSymbol, 'Arial Unicode MS'" w:hAnsi="OpenSymbol, 'Arial Unicode MS'" w:cs="OpenSymbol, 'Arial Unicode MS'"/>
      <w:sz w:val="28"/>
      <w:szCs w:val="28"/>
    </w:rPr>
  </w:style>
  <w:style w:type="character" w:customStyle="1" w:styleId="WW8Num5z0">
    <w:name w:val="WW8Num5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6z0">
    <w:name w:val="WW8Num6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8z0">
    <w:name w:val="WW8Num8z0"/>
    <w:rPr>
      <w:rFonts w:ascii="OpenSymbol, 'Arial Unicode MS'" w:eastAsia="OpenSymbol, 'Arial Unicode MS'" w:hAnsi="OpenSymbol, 'Arial Unicode MS'" w:cs="OpenSymbol, 'Arial Unicode MS'"/>
      <w:sz w:val="36"/>
      <w:szCs w:val="36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/>
      <w:sz w:val="28"/>
      <w:szCs w:val="2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Policepardfaut1">
    <w:name w:val="Police par défaut1"/>
  </w:style>
  <w:style w:type="character" w:customStyle="1" w:styleId="BulletSymbolsuser">
    <w:name w:val="Bullet Symbols (user)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FootnoteSymboluser">
    <w:name w:val="Footnote Symbol (user)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ListLabel1">
    <w:name w:val="ListLabel 1"/>
    <w:rPr>
      <w:rFonts w:eastAsia="OpenSymbol, 'Arial Unicode MS'" w:cs="OpenSymbol, 'Arial Unicode MS'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styleId="Appelnotedebasde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resdenotedefin">
    <w:name w:val="WW-Caractères de note de fin"/>
  </w:style>
  <w:style w:type="character" w:styleId="Marquedecommentaire">
    <w:name w:val="annotation reference"/>
    <w:rPr>
      <w:sz w:val="16"/>
      <w:szCs w:val="16"/>
    </w:rPr>
  </w:style>
  <w:style w:type="character" w:customStyle="1" w:styleId="CommentaireCar">
    <w:name w:val="Commentaire Car"/>
    <w:rPr>
      <w:rFonts w:eastAsia="SimSun, 宋体" w:cs="Mangal"/>
      <w:kern w:val="3"/>
      <w:szCs w:val="18"/>
      <w:lang w:bidi="hi-IN"/>
    </w:rPr>
  </w:style>
  <w:style w:type="character" w:customStyle="1" w:styleId="ObjetducommentaireCar">
    <w:name w:val="Objet du commentaire Car"/>
    <w:rPr>
      <w:rFonts w:eastAsia="SimSun, 宋体" w:cs="Mangal"/>
      <w:b/>
      <w:bCs/>
      <w:kern w:val="3"/>
      <w:szCs w:val="18"/>
      <w:lang w:bidi="hi-IN"/>
    </w:rPr>
  </w:style>
  <w:style w:type="character" w:customStyle="1" w:styleId="TextedebullesCar">
    <w:name w:val="Texte de bulles Car"/>
    <w:rPr>
      <w:rFonts w:ascii="Segoe UI" w:eastAsia="SimSun, 宋体" w:hAnsi="Segoe UI" w:cs="Mangal"/>
      <w:kern w:val="3"/>
      <w:sz w:val="18"/>
      <w:szCs w:val="16"/>
      <w:lang w:bidi="hi-IN"/>
    </w:rPr>
  </w:style>
  <w:style w:type="character" w:customStyle="1" w:styleId="Internetlink">
    <w:name w:val="Internet link"/>
    <w:rPr>
      <w:color w:val="0563C1"/>
      <w:u w:val="single"/>
    </w:rPr>
  </w:style>
  <w:style w:type="character" w:styleId="Mentionnonrsolue">
    <w:name w:val="Unresolved Mention"/>
    <w:rPr>
      <w:color w:val="605E5C"/>
      <w:shd w:val="clear" w:color="auto" w:fill="E1DFDD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customStyle="1" w:styleId="Titre1Car">
    <w:name w:val="Titre 1 Car"/>
    <w:basedOn w:val="Policepardfaut"/>
    <w:rsid w:val="0044566A"/>
    <w:rPr>
      <w:rFonts w:ascii="Calibri Light" w:eastAsia="Times New Roman" w:hAnsi="Calibri Light" w:cs="Times New Roman"/>
      <w:color w:val="2F5496"/>
      <w:sz w:val="40"/>
      <w:szCs w:val="40"/>
    </w:rPr>
  </w:style>
  <w:style w:type="paragraph" w:customStyle="1" w:styleId="Default">
    <w:name w:val="Default"/>
    <w:rsid w:val="0044566A"/>
    <w:pPr>
      <w:widowControl/>
      <w:suppressAutoHyphens/>
      <w:autoSpaceDE w:val="0"/>
    </w:pPr>
    <w:rPr>
      <w:rFonts w:ascii="Calibri" w:eastAsia="Calibri" w:hAnsi="Calibri" w:cs="Calibri"/>
      <w:color w:val="000000"/>
      <w:kern w:val="0"/>
      <w:lang w:val="fr-CA" w:eastAsia="en-US" w:bidi="ar-SA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Num1">
    <w:name w:val="WWNum1"/>
    <w:basedOn w:val="Aucuneliste"/>
    <w:pPr>
      <w:numPr>
        <w:numId w:val="7"/>
      </w:numPr>
    </w:pPr>
  </w:style>
  <w:style w:type="numbering" w:customStyle="1" w:styleId="WWNum2">
    <w:name w:val="WWNum2"/>
    <w:basedOn w:val="Aucuneliste"/>
    <w:pPr>
      <w:numPr>
        <w:numId w:val="8"/>
      </w:numPr>
    </w:pPr>
  </w:style>
  <w:style w:type="numbering" w:customStyle="1" w:styleId="WWNum4">
    <w:name w:val="WWNum4"/>
    <w:basedOn w:val="Aucuneliste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Microsoft Office</dc:creator>
  <cp:lastModifiedBy>Cedrick khonde</cp:lastModifiedBy>
  <cp:revision>2</cp:revision>
  <dcterms:created xsi:type="dcterms:W3CDTF">2026-10-07T07:26:00Z</dcterms:created>
  <dcterms:modified xsi:type="dcterms:W3CDTF">2026-10-07T07:26:00Z</dcterms:modified>
</cp:coreProperties>
</file>